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51F" w:rsidRPr="006451EB" w:rsidRDefault="0074651F" w:rsidP="005557D0">
      <w:pPr>
        <w:pStyle w:val="Cm"/>
      </w:pPr>
      <w:r w:rsidRPr="006451EB">
        <w:t>A Székesfehérvári Szakképzési Centrum</w:t>
      </w:r>
    </w:p>
    <w:p w:rsidR="0074651F" w:rsidRPr="006451EB" w:rsidRDefault="0074651F" w:rsidP="006451EB">
      <w:pPr>
        <w:jc w:val="center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lang w:eastAsia="hu-HU"/>
        </w:rPr>
        <w:t>a szakképzésről szóló 2019. évi LXXX. törvény alapján pályázatot hirdet a</w:t>
      </w:r>
    </w:p>
    <w:p w:rsidR="0074651F" w:rsidRPr="00895D09" w:rsidRDefault="0074651F" w:rsidP="00895D09">
      <w:pPr>
        <w:pStyle w:val="Cmsor2"/>
      </w:pPr>
      <w:r w:rsidRPr="00895D09">
        <w:t xml:space="preserve">Székesfehérvári SZC </w:t>
      </w:r>
      <w:r w:rsidR="00976743" w:rsidRPr="00895D09">
        <w:t>Árpád Technikum, Szakképző Iskola és Kollégium</w:t>
      </w:r>
    </w:p>
    <w:p w:rsidR="0074651F" w:rsidRPr="006451EB" w:rsidRDefault="005C5F4C" w:rsidP="006451EB">
      <w:pPr>
        <w:pStyle w:val="Cmsor1"/>
      </w:pPr>
      <w:r w:rsidRPr="006451EB">
        <w:t>Takarító</w:t>
      </w:r>
    </w:p>
    <w:p w:rsidR="0074651F" w:rsidRPr="006451EB" w:rsidRDefault="0074651F" w:rsidP="006451E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lang w:eastAsia="hu-HU"/>
        </w:rPr>
        <w:t>beosztásának ellátására.</w:t>
      </w:r>
      <w:bookmarkStart w:id="0" w:name="_GoBack"/>
      <w:bookmarkEnd w:id="0"/>
    </w:p>
    <w:p w:rsidR="008362E8" w:rsidRPr="006451EB" w:rsidRDefault="008362E8" w:rsidP="006451E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b/>
          <w:bCs/>
          <w:lang w:eastAsia="hu-HU"/>
        </w:rPr>
        <w:t>Jogviszony időtartama:</w:t>
      </w:r>
      <w:r w:rsidRPr="006451EB">
        <w:rPr>
          <w:rFonts w:ascii="Times New Roman" w:eastAsia="Times New Roman" w:hAnsi="Times New Roman" w:cs="Times New Roman"/>
          <w:lang w:eastAsia="hu-HU"/>
        </w:rPr>
        <w:t xml:space="preserve"> Határozatlan ideig tartó munkaviszony (3 hónap próbaidő)</w:t>
      </w:r>
    </w:p>
    <w:p w:rsidR="0074651F" w:rsidRPr="006451EB" w:rsidRDefault="008362E8" w:rsidP="006451E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b/>
          <w:bCs/>
          <w:lang w:eastAsia="hu-HU"/>
        </w:rPr>
        <w:t>Foglalkoztatás jellege:</w:t>
      </w:r>
      <w:r w:rsidR="0074651F" w:rsidRPr="006451EB">
        <w:rPr>
          <w:rFonts w:ascii="Times New Roman" w:eastAsia="Times New Roman" w:hAnsi="Times New Roman" w:cs="Times New Roman"/>
          <w:lang w:eastAsia="hu-HU"/>
        </w:rPr>
        <w:t> </w:t>
      </w:r>
      <w:r w:rsidRPr="006451EB">
        <w:rPr>
          <w:rFonts w:ascii="Times New Roman" w:eastAsia="Times New Roman" w:hAnsi="Times New Roman" w:cs="Times New Roman"/>
          <w:lang w:eastAsia="hu-HU"/>
        </w:rPr>
        <w:t>Teljes munkaidő, heti 40 óra</w:t>
      </w:r>
    </w:p>
    <w:p w:rsidR="0074651F" w:rsidRPr="006451EB" w:rsidRDefault="0074651F" w:rsidP="006451E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b/>
          <w:bCs/>
          <w:lang w:eastAsia="hu-HU"/>
        </w:rPr>
        <w:t>A munkavégzés hely</w:t>
      </w:r>
      <w:r w:rsidR="008362E8" w:rsidRPr="006451EB">
        <w:rPr>
          <w:rFonts w:ascii="Times New Roman" w:eastAsia="Times New Roman" w:hAnsi="Times New Roman" w:cs="Times New Roman"/>
          <w:b/>
          <w:bCs/>
          <w:lang w:eastAsia="hu-HU"/>
        </w:rPr>
        <w:t>e</w:t>
      </w:r>
      <w:r w:rsidRPr="006451EB">
        <w:rPr>
          <w:rFonts w:ascii="Times New Roman" w:eastAsia="Times New Roman" w:hAnsi="Times New Roman" w:cs="Times New Roman"/>
          <w:b/>
          <w:bCs/>
          <w:lang w:eastAsia="hu-HU"/>
        </w:rPr>
        <w:t xml:space="preserve">: </w:t>
      </w:r>
      <w:r w:rsidR="00EC0112" w:rsidRPr="006451EB">
        <w:rPr>
          <w:rFonts w:ascii="Times New Roman" w:eastAsia="Times New Roman" w:hAnsi="Times New Roman" w:cs="Times New Roman"/>
          <w:lang w:eastAsia="hu-HU"/>
        </w:rPr>
        <w:t>8000 Székesfehérvár, Seregélyesi út 88-90</w:t>
      </w:r>
      <w:r w:rsidR="006451EB">
        <w:rPr>
          <w:rFonts w:ascii="Times New Roman" w:eastAsia="Times New Roman" w:hAnsi="Times New Roman" w:cs="Times New Roman"/>
          <w:lang w:eastAsia="hu-HU"/>
        </w:rPr>
        <w:t>.</w:t>
      </w:r>
    </w:p>
    <w:p w:rsidR="0074651F" w:rsidRPr="006451EB" w:rsidRDefault="0074651F" w:rsidP="006451EB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6451EB">
        <w:rPr>
          <w:rFonts w:ascii="Times New Roman" w:eastAsia="Times New Roman" w:hAnsi="Times New Roman" w:cs="Times New Roman"/>
          <w:b/>
          <w:bCs/>
          <w:lang w:eastAsia="hu-HU"/>
        </w:rPr>
        <w:t>A munkakörbe tartozó lényeges feladatok:</w:t>
      </w:r>
    </w:p>
    <w:p w:rsidR="0074651F" w:rsidRPr="006451EB" w:rsidRDefault="00EC0112" w:rsidP="006451EB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lang w:eastAsia="hu-HU"/>
        </w:rPr>
        <w:t>Az intézmé</w:t>
      </w:r>
      <w:r w:rsidR="005C5F4C" w:rsidRPr="006451EB">
        <w:rPr>
          <w:rFonts w:ascii="Times New Roman" w:eastAsia="Times New Roman" w:hAnsi="Times New Roman" w:cs="Times New Roman"/>
          <w:lang w:eastAsia="hu-HU"/>
        </w:rPr>
        <w:t>ny helységeinek tisztán tartása.</w:t>
      </w:r>
    </w:p>
    <w:p w:rsidR="008362E8" w:rsidRPr="006451EB" w:rsidRDefault="0074651F" w:rsidP="008362E8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b/>
          <w:bCs/>
          <w:lang w:eastAsia="hu-HU"/>
        </w:rPr>
        <w:t>Munkabér:</w:t>
      </w:r>
      <w:r w:rsidRPr="006451EB">
        <w:rPr>
          <w:rFonts w:ascii="Times New Roman" w:eastAsia="Times New Roman" w:hAnsi="Times New Roman" w:cs="Times New Roman"/>
          <w:lang w:eastAsia="hu-HU"/>
        </w:rPr>
        <w:t xml:space="preserve"> </w:t>
      </w:r>
      <w:r w:rsidR="008362E8" w:rsidRPr="006451EB">
        <w:rPr>
          <w:rFonts w:ascii="Times New Roman" w:eastAsia="Times New Roman" w:hAnsi="Times New Roman" w:cs="Times New Roman"/>
          <w:lang w:eastAsia="hu-HU"/>
        </w:rPr>
        <w:t xml:space="preserve"> </w:t>
      </w:r>
    </w:p>
    <w:p w:rsidR="001E1763" w:rsidRDefault="0074651F" w:rsidP="00FB1A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lang w:eastAsia="hu-HU"/>
        </w:rPr>
        <w:t>A munkabér a felek közötti megállapodáson, illetve a szakképzésről szóló 2019. évi LXXX. törvény és a munka törvénykönyvéről szóló 2012. évi I. törvény munkavállalókra vonatkozó rendelkezésein alapul.</w:t>
      </w:r>
      <w:r w:rsidR="006451EB">
        <w:rPr>
          <w:rFonts w:ascii="Times New Roman" w:eastAsia="Times New Roman" w:hAnsi="Times New Roman" w:cs="Times New Roman"/>
          <w:lang w:eastAsia="hu-HU"/>
        </w:rPr>
        <w:t xml:space="preserve"> </w:t>
      </w:r>
    </w:p>
    <w:p w:rsidR="0074651F" w:rsidRPr="006451EB" w:rsidRDefault="006451EB" w:rsidP="00FB1A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 xml:space="preserve">A munkakörben megszerezhető </w:t>
      </w:r>
      <w:r w:rsidR="0078126A">
        <w:rPr>
          <w:rFonts w:ascii="Times New Roman" w:eastAsia="Times New Roman" w:hAnsi="Times New Roman" w:cs="Times New Roman"/>
          <w:lang w:eastAsia="hu-HU"/>
        </w:rPr>
        <w:t>bruttó</w:t>
      </w:r>
      <w:r w:rsidR="00811D34">
        <w:rPr>
          <w:rFonts w:ascii="Times New Roman" w:eastAsia="Times New Roman" w:hAnsi="Times New Roman" w:cs="Times New Roman"/>
          <w:lang w:eastAsia="hu-HU"/>
        </w:rPr>
        <w:t xml:space="preserve"> havi</w:t>
      </w:r>
      <w:r w:rsidR="0078126A">
        <w:rPr>
          <w:rFonts w:ascii="Times New Roman" w:eastAsia="Times New Roman" w:hAnsi="Times New Roman" w:cs="Times New Roman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lang w:eastAsia="hu-HU"/>
        </w:rPr>
        <w:t>bér 362.300 F</w:t>
      </w:r>
      <w:r w:rsidR="001E1763">
        <w:rPr>
          <w:rFonts w:ascii="Times New Roman" w:eastAsia="Times New Roman" w:hAnsi="Times New Roman" w:cs="Times New Roman"/>
          <w:lang w:eastAsia="hu-HU"/>
        </w:rPr>
        <w:t>t-tól.</w:t>
      </w:r>
    </w:p>
    <w:p w:rsidR="0074651F" w:rsidRPr="006451EB" w:rsidRDefault="0074651F" w:rsidP="00FB1A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b/>
          <w:bCs/>
          <w:lang w:eastAsia="hu-HU"/>
        </w:rPr>
        <w:t>Pályázati feltételek:</w:t>
      </w:r>
      <w:r w:rsidRPr="006451EB">
        <w:rPr>
          <w:rFonts w:ascii="Times New Roman" w:eastAsia="Times New Roman" w:hAnsi="Times New Roman" w:cs="Times New Roman"/>
          <w:lang w:eastAsia="hu-HU"/>
        </w:rPr>
        <w:t> </w:t>
      </w:r>
      <w:r w:rsidR="008362E8" w:rsidRPr="006451EB">
        <w:rPr>
          <w:rFonts w:ascii="Times New Roman" w:eastAsia="Times New Roman" w:hAnsi="Times New Roman" w:cs="Times New Roman"/>
          <w:lang w:eastAsia="hu-HU"/>
        </w:rPr>
        <w:t xml:space="preserve"> </w:t>
      </w:r>
    </w:p>
    <w:p w:rsidR="0074651F" w:rsidRPr="006451EB" w:rsidRDefault="0074651F" w:rsidP="00FB1AA5">
      <w:pPr>
        <w:pStyle w:val="Listaszerbekezds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451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szakképző intézményben </w:t>
      </w:r>
      <w:r w:rsidR="00FB1AA5" w:rsidRPr="006451EB">
        <w:rPr>
          <w:rFonts w:ascii="Times New Roman" w:eastAsia="Times New Roman" w:hAnsi="Times New Roman" w:cs="Times New Roman"/>
          <w:sz w:val="24"/>
          <w:szCs w:val="24"/>
          <w:lang w:eastAsia="hu-HU"/>
        </w:rPr>
        <w:t>takarí</w:t>
      </w:r>
      <w:r w:rsidR="005C5F4C" w:rsidRPr="006451EB">
        <w:rPr>
          <w:rFonts w:ascii="Times New Roman" w:eastAsia="Times New Roman" w:hAnsi="Times New Roman" w:cs="Times New Roman"/>
          <w:sz w:val="24"/>
          <w:szCs w:val="24"/>
          <w:lang w:eastAsia="hu-HU"/>
        </w:rPr>
        <w:t>tó</w:t>
      </w:r>
      <w:r w:rsidRPr="006451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munkakör betöltéséhez szükséges </w:t>
      </w:r>
      <w:r w:rsidR="00FB1AA5" w:rsidRPr="006451EB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(min. nyolc általános iskolai) </w:t>
      </w:r>
      <w:r w:rsidRPr="006451EB">
        <w:rPr>
          <w:rFonts w:ascii="Times New Roman" w:eastAsia="Times New Roman" w:hAnsi="Times New Roman" w:cs="Times New Roman"/>
          <w:sz w:val="24"/>
          <w:szCs w:val="24"/>
          <w:lang w:eastAsia="hu-HU"/>
        </w:rPr>
        <w:t>végzettséggel rendelkezzen</w:t>
      </w:r>
      <w:r w:rsidR="00931756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</w:p>
    <w:p w:rsidR="008362E8" w:rsidRPr="006451EB" w:rsidRDefault="008362E8" w:rsidP="00FB1AA5">
      <w:pPr>
        <w:pStyle w:val="Listaszerbekezds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161E7" w:rsidRPr="008161E7" w:rsidRDefault="008161E7" w:rsidP="008161E7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kern w:val="2"/>
          <w:lang w:eastAsia="hu-HU"/>
          <w14:ligatures w14:val="standardContextual"/>
        </w:rPr>
      </w:pPr>
      <w:r w:rsidRPr="008161E7">
        <w:rPr>
          <w:rFonts w:ascii="Times New Roman" w:eastAsia="Times New Roman" w:hAnsi="Times New Roman" w:cs="Times New Roman"/>
          <w:kern w:val="2"/>
          <w:lang w:eastAsia="hu-HU"/>
          <w14:ligatures w14:val="standardContextual"/>
        </w:rPr>
        <w:t>a pályázó ne álljon a tevékenység folytatását kizáró foglalkozástól eltiltás hatálya alatt, büntetlen előéletű és cselekvőképes legyen, ne álljanak fel vele szemben a munkatörvénykönyvéről szóló 2012. évi I. törvény 44/A. §-</w:t>
      </w:r>
      <w:proofErr w:type="spellStart"/>
      <w:r w:rsidRPr="008161E7">
        <w:rPr>
          <w:rFonts w:ascii="Times New Roman" w:eastAsia="Times New Roman" w:hAnsi="Times New Roman" w:cs="Times New Roman"/>
          <w:kern w:val="2"/>
          <w:lang w:eastAsia="hu-HU"/>
          <w14:ligatures w14:val="standardContextual"/>
        </w:rPr>
        <w:t>ában</w:t>
      </w:r>
      <w:proofErr w:type="spellEnd"/>
      <w:r w:rsidRPr="008161E7">
        <w:rPr>
          <w:rFonts w:ascii="Times New Roman" w:eastAsia="Times New Roman" w:hAnsi="Times New Roman" w:cs="Times New Roman"/>
          <w:kern w:val="2"/>
          <w:lang w:eastAsia="hu-HU"/>
          <w14:ligatures w14:val="standardContextual"/>
        </w:rPr>
        <w:t xml:space="preserve"> felsorolt bűncselekményekre vonatkozó kizáró körülmények.</w:t>
      </w:r>
    </w:p>
    <w:p w:rsidR="00C616CE" w:rsidRDefault="008362E8" w:rsidP="00FB1A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6451EB">
        <w:rPr>
          <w:rFonts w:ascii="Times New Roman" w:eastAsia="Times New Roman" w:hAnsi="Times New Roman" w:cs="Times New Roman"/>
          <w:b/>
          <w:bCs/>
          <w:lang w:eastAsia="hu-HU"/>
        </w:rPr>
        <w:t xml:space="preserve">Előnyt jelent: </w:t>
      </w:r>
    </w:p>
    <w:p w:rsidR="006A0AC0" w:rsidRPr="005557D0" w:rsidRDefault="000630E0" w:rsidP="00FB1A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6451EB">
        <w:rPr>
          <w:rFonts w:ascii="Times New Roman" w:eastAsia="Times New Roman" w:hAnsi="Times New Roman" w:cs="Times New Roman"/>
          <w:bCs/>
          <w:lang w:eastAsia="hu-HU"/>
        </w:rPr>
        <w:t>Megbízhatóság és diszkréció, precizitás és igényesség,</w:t>
      </w:r>
      <w:r w:rsidR="001626D2">
        <w:rPr>
          <w:rFonts w:ascii="Times New Roman" w:eastAsia="Times New Roman" w:hAnsi="Times New Roman" w:cs="Times New Roman"/>
          <w:bCs/>
          <w:lang w:eastAsia="hu-HU"/>
        </w:rPr>
        <w:t xml:space="preserve"> </w:t>
      </w:r>
      <w:r w:rsidRPr="006451EB">
        <w:rPr>
          <w:rFonts w:ascii="Times New Roman" w:eastAsia="Times New Roman" w:hAnsi="Times New Roman" w:cs="Times New Roman"/>
          <w:bCs/>
          <w:lang w:eastAsia="hu-HU"/>
        </w:rPr>
        <w:t>j</w:t>
      </w:r>
      <w:r w:rsidR="006A0AC0" w:rsidRPr="006451EB">
        <w:rPr>
          <w:rFonts w:ascii="Times New Roman" w:eastAsia="Times New Roman" w:hAnsi="Times New Roman" w:cs="Times New Roman"/>
          <w:bCs/>
          <w:lang w:eastAsia="hu-HU"/>
        </w:rPr>
        <w:t>ó kommunikációs készség,</w:t>
      </w:r>
      <w:r w:rsidR="005C5F4C" w:rsidRPr="006451EB">
        <w:rPr>
          <w:rFonts w:ascii="Times New Roman" w:eastAsia="Times New Roman" w:hAnsi="Times New Roman" w:cs="Times New Roman"/>
          <w:bCs/>
          <w:lang w:eastAsia="hu-HU"/>
        </w:rPr>
        <w:t xml:space="preserve"> önálló munkavégzés, </w:t>
      </w:r>
      <w:r w:rsidR="00FB1AA5" w:rsidRPr="006451EB">
        <w:rPr>
          <w:rFonts w:ascii="Times New Roman" w:eastAsia="Times New Roman" w:hAnsi="Times New Roman" w:cs="Times New Roman"/>
          <w:bCs/>
          <w:lang w:eastAsia="hu-HU"/>
        </w:rPr>
        <w:t>problémamegoldó képesség</w:t>
      </w:r>
      <w:r w:rsidR="00931756">
        <w:rPr>
          <w:rFonts w:ascii="Times New Roman" w:eastAsia="Times New Roman" w:hAnsi="Times New Roman" w:cs="Times New Roman"/>
          <w:bCs/>
          <w:lang w:eastAsia="hu-HU"/>
        </w:rPr>
        <w:t>.</w:t>
      </w:r>
    </w:p>
    <w:p w:rsidR="005557D0" w:rsidRDefault="005557D0" w:rsidP="0074651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u-HU"/>
        </w:rPr>
      </w:pPr>
    </w:p>
    <w:p w:rsidR="008161E7" w:rsidRDefault="008161E7" w:rsidP="0074651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u-HU"/>
        </w:rPr>
      </w:pPr>
    </w:p>
    <w:p w:rsidR="008161E7" w:rsidRDefault="008161E7" w:rsidP="0074651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u-HU"/>
        </w:rPr>
      </w:pPr>
    </w:p>
    <w:p w:rsidR="0074651F" w:rsidRPr="006451EB" w:rsidRDefault="0074651F" w:rsidP="0074651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6451EB">
        <w:rPr>
          <w:rFonts w:ascii="Times New Roman" w:eastAsia="Times New Roman" w:hAnsi="Times New Roman" w:cs="Times New Roman"/>
          <w:b/>
          <w:bCs/>
          <w:lang w:eastAsia="hu-HU"/>
        </w:rPr>
        <w:t>A pályázat részeként benyújtandó iratok, igazolások: </w:t>
      </w:r>
    </w:p>
    <w:p w:rsidR="0074651F" w:rsidRPr="006451EB" w:rsidRDefault="0074651F" w:rsidP="0074651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lang w:eastAsia="hu-HU"/>
        </w:rPr>
        <w:t>fényképes szakmai önéletrajz (a foglalkoztatási jogviszonyok pontos megjelölésével év, hó, nap megjelölésével</w:t>
      </w:r>
      <w:r w:rsidR="008362E8" w:rsidRPr="006451EB">
        <w:rPr>
          <w:rFonts w:ascii="Times New Roman" w:eastAsia="Times New Roman" w:hAnsi="Times New Roman" w:cs="Times New Roman"/>
          <w:lang w:eastAsia="hu-HU"/>
        </w:rPr>
        <w:t>, valamint az álláshely betöltéséhez szükséges iskolai végzettségek, szakképzettségek feltűntetésével.</w:t>
      </w:r>
      <w:r w:rsidRPr="006451EB">
        <w:rPr>
          <w:rFonts w:ascii="Times New Roman" w:eastAsia="Times New Roman" w:hAnsi="Times New Roman" w:cs="Times New Roman"/>
          <w:lang w:eastAsia="hu-HU"/>
        </w:rPr>
        <w:t>)</w:t>
      </w:r>
    </w:p>
    <w:p w:rsidR="0074651F" w:rsidRPr="006451EB" w:rsidRDefault="0074651F" w:rsidP="0074651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lang w:eastAsia="hu-HU"/>
        </w:rPr>
        <w:t xml:space="preserve">90 napnál nem régebbi hatósági erkölcsi bizonyítvány </w:t>
      </w:r>
      <w:r w:rsidR="00931756">
        <w:rPr>
          <w:rFonts w:ascii="Times New Roman" w:eastAsia="Times New Roman" w:hAnsi="Times New Roman" w:cs="Times New Roman"/>
          <w:lang w:eastAsia="hu-HU"/>
        </w:rPr>
        <w:t xml:space="preserve">speciálisan a szakképzésre vonatkozóan </w:t>
      </w:r>
      <w:r w:rsidRPr="006451EB">
        <w:rPr>
          <w:rFonts w:ascii="Times New Roman" w:eastAsia="Times New Roman" w:hAnsi="Times New Roman" w:cs="Times New Roman"/>
          <w:lang w:eastAsia="hu-HU"/>
        </w:rPr>
        <w:t>(</w:t>
      </w:r>
      <w:r w:rsidR="00931756">
        <w:rPr>
          <w:rFonts w:ascii="Times New Roman" w:eastAsia="Times New Roman" w:hAnsi="Times New Roman" w:cs="Times New Roman"/>
          <w:lang w:eastAsia="hu-HU"/>
        </w:rPr>
        <w:t xml:space="preserve">igénylésnél speciális 256. számú, </w:t>
      </w:r>
      <w:r w:rsidR="008362E8" w:rsidRPr="006451EB">
        <w:rPr>
          <w:rFonts w:ascii="Times New Roman" w:eastAsia="Times New Roman" w:hAnsi="Times New Roman" w:cs="Times New Roman"/>
          <w:lang w:eastAsia="hu-HU"/>
        </w:rPr>
        <w:t>beadáskor legalább az igazolás az igénylésről</w:t>
      </w:r>
      <w:r w:rsidRPr="006451EB">
        <w:rPr>
          <w:rFonts w:ascii="Times New Roman" w:eastAsia="Times New Roman" w:hAnsi="Times New Roman" w:cs="Times New Roman"/>
          <w:lang w:eastAsia="hu-HU"/>
        </w:rPr>
        <w:t>),</w:t>
      </w:r>
    </w:p>
    <w:p w:rsidR="0074651F" w:rsidRPr="006451EB" w:rsidRDefault="0074651F" w:rsidP="0074651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lang w:eastAsia="hu-HU"/>
        </w:rPr>
        <w:t>nyilatkozat arra vonatkozóan, hogy a pályázó hozzájárul a teljes pályázati anyagának sokszorosításához, továbbításához (harmadik személlyel közlés),</w:t>
      </w:r>
    </w:p>
    <w:p w:rsidR="0074651F" w:rsidRPr="006451EB" w:rsidRDefault="0074651F" w:rsidP="0074651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lang w:eastAsia="hu-HU"/>
        </w:rPr>
        <w:t>nyilatkozat arról, hogy a pályázó hozzájárul személyes adatainak pályázattal összefüggő kezeléséhez, továbbításhoz.</w:t>
      </w:r>
    </w:p>
    <w:p w:rsidR="0074651F" w:rsidRPr="006451EB" w:rsidRDefault="0074651F" w:rsidP="0074651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6451EB">
        <w:rPr>
          <w:rFonts w:ascii="Times New Roman" w:eastAsia="Times New Roman" w:hAnsi="Times New Roman" w:cs="Times New Roman"/>
          <w:b/>
          <w:bCs/>
          <w:lang w:eastAsia="hu-HU"/>
        </w:rPr>
        <w:t xml:space="preserve">A munkakör betölthetőségének időpontja: </w:t>
      </w:r>
    </w:p>
    <w:p w:rsidR="0074651F" w:rsidRPr="006451EB" w:rsidRDefault="0074651F" w:rsidP="00FB1A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lang w:eastAsia="hu-HU"/>
        </w:rPr>
        <w:t xml:space="preserve">A munkakör legkorábban </w:t>
      </w:r>
      <w:r w:rsidR="006A0AC0" w:rsidRPr="006451EB">
        <w:rPr>
          <w:rFonts w:ascii="Times New Roman" w:eastAsia="Times New Roman" w:hAnsi="Times New Roman" w:cs="Times New Roman"/>
          <w:b/>
          <w:bCs/>
          <w:lang w:eastAsia="hu-HU"/>
        </w:rPr>
        <w:t xml:space="preserve">2026. </w:t>
      </w:r>
      <w:r w:rsidR="005C5F4C" w:rsidRPr="006451EB">
        <w:rPr>
          <w:rFonts w:ascii="Times New Roman" w:eastAsia="Times New Roman" w:hAnsi="Times New Roman" w:cs="Times New Roman"/>
          <w:b/>
          <w:bCs/>
          <w:lang w:eastAsia="hu-HU"/>
        </w:rPr>
        <w:t>július 1</w:t>
      </w:r>
      <w:r w:rsidR="006A0AC0" w:rsidRPr="006451EB">
        <w:rPr>
          <w:rFonts w:ascii="Times New Roman" w:eastAsia="Times New Roman" w:hAnsi="Times New Roman" w:cs="Times New Roman"/>
          <w:b/>
          <w:bCs/>
          <w:lang w:eastAsia="hu-HU"/>
        </w:rPr>
        <w:t>.</w:t>
      </w:r>
      <w:r w:rsidRPr="006451EB">
        <w:rPr>
          <w:rFonts w:ascii="Times New Roman" w:eastAsia="Times New Roman" w:hAnsi="Times New Roman" w:cs="Times New Roman"/>
          <w:lang w:eastAsia="hu-HU"/>
        </w:rPr>
        <w:t xml:space="preserve"> napjától tölthető be.</w:t>
      </w:r>
    </w:p>
    <w:p w:rsidR="0074651F" w:rsidRPr="006451EB" w:rsidRDefault="0074651F" w:rsidP="00FB1A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b/>
          <w:bCs/>
          <w:lang w:eastAsia="hu-HU"/>
        </w:rPr>
        <w:t>A pályázat benyújtásának határideje</w:t>
      </w:r>
      <w:r w:rsidR="005C5F4C" w:rsidRPr="006451EB">
        <w:rPr>
          <w:rFonts w:ascii="Times New Roman" w:eastAsia="Times New Roman" w:hAnsi="Times New Roman" w:cs="Times New Roman"/>
          <w:b/>
          <w:bCs/>
          <w:lang w:eastAsia="hu-HU"/>
        </w:rPr>
        <w:t xml:space="preserve">: </w:t>
      </w:r>
      <w:r w:rsidR="005C5F4C" w:rsidRPr="00D43565">
        <w:rPr>
          <w:rFonts w:ascii="Times New Roman" w:eastAsia="Times New Roman" w:hAnsi="Times New Roman" w:cs="Times New Roman"/>
          <w:bCs/>
          <w:lang w:eastAsia="hu-HU"/>
        </w:rPr>
        <w:t>folyamatos</w:t>
      </w:r>
    </w:p>
    <w:p w:rsidR="0074651F" w:rsidRPr="006451EB" w:rsidRDefault="0074651F" w:rsidP="00FB1A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lang w:eastAsia="hu-HU"/>
        </w:rPr>
        <w:t>A pályázati kiírással kapcsolatosan további információt</w:t>
      </w:r>
      <w:r w:rsidR="006A0AC0" w:rsidRPr="006451EB">
        <w:rPr>
          <w:rFonts w:ascii="Times New Roman" w:eastAsia="Times New Roman" w:hAnsi="Times New Roman" w:cs="Times New Roman"/>
          <w:lang w:eastAsia="hu-HU"/>
        </w:rPr>
        <w:t xml:space="preserve"> Hunka-Rostaházi Eszter Nóra</w:t>
      </w:r>
      <w:r w:rsidRPr="006451EB">
        <w:rPr>
          <w:rFonts w:ascii="Times New Roman" w:eastAsia="Times New Roman" w:hAnsi="Times New Roman" w:cs="Times New Roman"/>
          <w:lang w:eastAsia="hu-HU"/>
        </w:rPr>
        <w:t xml:space="preserve"> igazgató nyújt a </w:t>
      </w:r>
      <w:r w:rsidR="006A0AC0" w:rsidRPr="006451EB">
        <w:rPr>
          <w:rFonts w:ascii="Times New Roman" w:eastAsia="Times New Roman" w:hAnsi="Times New Roman" w:cs="Times New Roman"/>
          <w:lang w:eastAsia="hu-HU"/>
        </w:rPr>
        <w:t>+3670</w:t>
      </w:r>
      <w:r w:rsidR="00931756">
        <w:rPr>
          <w:rFonts w:ascii="Times New Roman" w:eastAsia="Times New Roman" w:hAnsi="Times New Roman" w:cs="Times New Roman"/>
          <w:lang w:eastAsia="hu-HU"/>
        </w:rPr>
        <w:t>/</w:t>
      </w:r>
      <w:r w:rsidR="006A0AC0" w:rsidRPr="006451EB">
        <w:rPr>
          <w:rFonts w:ascii="Times New Roman" w:eastAsia="Times New Roman" w:hAnsi="Times New Roman" w:cs="Times New Roman"/>
          <w:lang w:eastAsia="hu-HU"/>
        </w:rPr>
        <w:t>198</w:t>
      </w:r>
      <w:r w:rsidR="00931756">
        <w:rPr>
          <w:rFonts w:ascii="Times New Roman" w:eastAsia="Times New Roman" w:hAnsi="Times New Roman" w:cs="Times New Roman"/>
          <w:lang w:eastAsia="hu-HU"/>
        </w:rPr>
        <w:t>-</w:t>
      </w:r>
      <w:r w:rsidR="006A0AC0" w:rsidRPr="006451EB">
        <w:rPr>
          <w:rFonts w:ascii="Times New Roman" w:eastAsia="Times New Roman" w:hAnsi="Times New Roman" w:cs="Times New Roman"/>
          <w:lang w:eastAsia="hu-HU"/>
        </w:rPr>
        <w:t>6243-a</w:t>
      </w:r>
      <w:r w:rsidRPr="006451EB">
        <w:rPr>
          <w:rFonts w:ascii="Times New Roman" w:eastAsia="Times New Roman" w:hAnsi="Times New Roman" w:cs="Times New Roman"/>
          <w:lang w:eastAsia="hu-HU"/>
        </w:rPr>
        <w:t>s telefonszámon.</w:t>
      </w:r>
    </w:p>
    <w:p w:rsidR="0074651F" w:rsidRPr="006451EB" w:rsidRDefault="0074651F" w:rsidP="00FB1A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6451EB">
        <w:rPr>
          <w:rFonts w:ascii="Times New Roman" w:eastAsia="Times New Roman" w:hAnsi="Times New Roman" w:cs="Times New Roman"/>
          <w:b/>
          <w:bCs/>
          <w:lang w:eastAsia="hu-HU"/>
        </w:rPr>
        <w:t>A pályázatok benyújtásának módja:</w:t>
      </w:r>
    </w:p>
    <w:p w:rsidR="0074651F" w:rsidRPr="006451EB" w:rsidRDefault="0074651F" w:rsidP="00FB1A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lang w:eastAsia="hu-HU"/>
        </w:rPr>
        <w:t xml:space="preserve">A pályázatot kérjük elektronikus formában </w:t>
      </w:r>
      <w:r w:rsidR="007D22C1" w:rsidRPr="006451EB">
        <w:rPr>
          <w:rFonts w:ascii="Times New Roman" w:eastAsia="Times New Roman" w:hAnsi="Times New Roman" w:cs="Times New Roman"/>
          <w:lang w:eastAsia="hu-HU"/>
        </w:rPr>
        <w:t xml:space="preserve">az </w:t>
      </w:r>
      <w:hyperlink r:id="rId7" w:history="1">
        <w:r w:rsidR="006A0AC0" w:rsidRPr="006451EB">
          <w:rPr>
            <w:rStyle w:val="Hiperhivatkozs"/>
            <w:rFonts w:ascii="Times New Roman" w:eastAsia="Times New Roman" w:hAnsi="Times New Roman" w:cs="Times New Roman"/>
            <w:lang w:eastAsia="hu-HU"/>
          </w:rPr>
          <w:t>igazgato@arpadszki.hu</w:t>
        </w:r>
      </w:hyperlink>
      <w:r w:rsidR="006A0AC0" w:rsidRPr="006451EB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6451EB">
        <w:rPr>
          <w:rFonts w:ascii="Times New Roman" w:eastAsia="Times New Roman" w:hAnsi="Times New Roman" w:cs="Times New Roman"/>
          <w:lang w:eastAsia="hu-HU"/>
        </w:rPr>
        <w:t>e-mail címre megküldeni</w:t>
      </w:r>
      <w:r w:rsidR="007D22C1" w:rsidRPr="006451EB">
        <w:rPr>
          <w:rFonts w:ascii="Times New Roman" w:eastAsia="Times New Roman" w:hAnsi="Times New Roman" w:cs="Times New Roman"/>
          <w:lang w:eastAsia="hu-HU"/>
        </w:rPr>
        <w:t>.</w:t>
      </w:r>
    </w:p>
    <w:p w:rsidR="0074651F" w:rsidRPr="006451EB" w:rsidRDefault="0074651F" w:rsidP="00FB1A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lang w:eastAsia="hu-HU"/>
        </w:rPr>
        <w:t>Az elektronikus formátumnak a pályázatot, illetve annak részeként benyújtott iratokat, igazolásokat .pdf formátumban kell tartalmaznia.</w:t>
      </w:r>
    </w:p>
    <w:p w:rsidR="0074651F" w:rsidRPr="006451EB" w:rsidRDefault="0074651F" w:rsidP="00FB1A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6451EB">
        <w:rPr>
          <w:rFonts w:ascii="Times New Roman" w:eastAsia="Times New Roman" w:hAnsi="Times New Roman" w:cs="Times New Roman"/>
          <w:b/>
          <w:bCs/>
          <w:lang w:eastAsia="hu-HU"/>
        </w:rPr>
        <w:t xml:space="preserve">Pályázat elbírálásának </w:t>
      </w:r>
      <w:r w:rsidR="007D22C1" w:rsidRPr="006451EB">
        <w:rPr>
          <w:rFonts w:ascii="Times New Roman" w:eastAsia="Times New Roman" w:hAnsi="Times New Roman" w:cs="Times New Roman"/>
          <w:b/>
          <w:bCs/>
          <w:lang w:eastAsia="hu-HU"/>
        </w:rPr>
        <w:t>módja, rendje:</w:t>
      </w:r>
    </w:p>
    <w:p w:rsidR="007D22C1" w:rsidRPr="006451EB" w:rsidRDefault="007D22C1" w:rsidP="0078126A">
      <w:pPr>
        <w:pStyle w:val="Szvegtrzs"/>
      </w:pPr>
      <w:r w:rsidRPr="006451EB">
        <w:t xml:space="preserve">A pályázatok elbírálása a benyújtástól számítva folyamatosan történik, a javaslatot az intézmény igazgatója megküldi a Székesfehérvári Szakképzési Centrum </w:t>
      </w:r>
      <w:r w:rsidR="00D43565">
        <w:t>kancell</w:t>
      </w:r>
      <w:r w:rsidR="005A6063">
        <w:t>árjá</w:t>
      </w:r>
      <w:r w:rsidRPr="006451EB">
        <w:t>nak, aki dönt a felvételről/alkalmazásról.</w:t>
      </w:r>
    </w:p>
    <w:p w:rsidR="0074651F" w:rsidRPr="006451EB" w:rsidRDefault="0074651F" w:rsidP="00FB1A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lang w:eastAsia="hu-HU"/>
        </w:rPr>
      </w:pPr>
      <w:r w:rsidRPr="006451EB">
        <w:rPr>
          <w:rFonts w:ascii="Times New Roman" w:eastAsia="Times New Roman" w:hAnsi="Times New Roman" w:cs="Times New Roman"/>
          <w:b/>
          <w:bCs/>
          <w:lang w:eastAsia="hu-HU"/>
        </w:rPr>
        <w:t>A pályázati kiírás közzétételének helye:</w:t>
      </w:r>
    </w:p>
    <w:p w:rsidR="0074651F" w:rsidRPr="006451EB" w:rsidRDefault="0074651F" w:rsidP="00FB1AA5">
      <w:pPr>
        <w:numPr>
          <w:ilvl w:val="0"/>
          <w:numId w:val="5"/>
        </w:numPr>
        <w:spacing w:before="100" w:beforeAutospacing="1" w:after="100" w:afterAutospacing="1"/>
        <w:ind w:left="1440"/>
        <w:jc w:val="both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lang w:eastAsia="hu-HU"/>
        </w:rPr>
        <w:t>szakképző intézmény honlapja</w:t>
      </w:r>
    </w:p>
    <w:p w:rsidR="0074651F" w:rsidRPr="006451EB" w:rsidRDefault="0074651F" w:rsidP="00FB1AA5">
      <w:pPr>
        <w:numPr>
          <w:ilvl w:val="0"/>
          <w:numId w:val="5"/>
        </w:numPr>
        <w:spacing w:before="100" w:beforeAutospacing="1" w:after="100" w:afterAutospacing="1"/>
        <w:ind w:left="1440"/>
        <w:jc w:val="both"/>
        <w:rPr>
          <w:rFonts w:ascii="Times New Roman" w:eastAsia="Times New Roman" w:hAnsi="Times New Roman" w:cs="Times New Roman"/>
          <w:lang w:eastAsia="hu-HU"/>
        </w:rPr>
      </w:pPr>
      <w:r w:rsidRPr="006451EB">
        <w:rPr>
          <w:rFonts w:ascii="Times New Roman" w:eastAsia="Times New Roman" w:hAnsi="Times New Roman" w:cs="Times New Roman"/>
          <w:lang w:eastAsia="hu-HU"/>
        </w:rPr>
        <w:t>szakképző intézmény közösségi felületein (Facebook)</w:t>
      </w:r>
    </w:p>
    <w:p w:rsidR="00C32008" w:rsidRPr="006451EB" w:rsidRDefault="00C32008" w:rsidP="00FB1AA5">
      <w:pPr>
        <w:numPr>
          <w:ilvl w:val="0"/>
          <w:numId w:val="5"/>
        </w:numPr>
        <w:spacing w:before="100" w:beforeAutospacing="1" w:after="100" w:afterAutospacing="1"/>
        <w:ind w:left="1440"/>
        <w:jc w:val="both"/>
        <w:rPr>
          <w:rFonts w:ascii="Times New Roman" w:eastAsia="Times New Roman" w:hAnsi="Times New Roman" w:cs="Times New Roman"/>
          <w:color w:val="000000" w:themeColor="text1"/>
          <w:lang w:eastAsia="hu-HU"/>
        </w:rPr>
      </w:pPr>
      <w:r w:rsidRPr="006451EB">
        <w:rPr>
          <w:rFonts w:ascii="Times New Roman" w:eastAsia="Times New Roman" w:hAnsi="Times New Roman" w:cs="Times New Roman"/>
          <w:color w:val="000000" w:themeColor="text1"/>
          <w:lang w:eastAsia="hu-HU"/>
        </w:rPr>
        <w:t>Székesfehérvári Szakképzési Centrum honlapja</w:t>
      </w:r>
    </w:p>
    <w:p w:rsidR="0074651F" w:rsidRPr="006451EB" w:rsidRDefault="0074651F" w:rsidP="0074651F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lang w:eastAsia="hu-HU"/>
        </w:rPr>
      </w:pPr>
      <w:r w:rsidRPr="006451EB">
        <w:rPr>
          <w:rFonts w:ascii="Times New Roman" w:eastAsia="Times New Roman" w:hAnsi="Times New Roman" w:cs="Times New Roman"/>
          <w:b/>
          <w:bCs/>
          <w:lang w:eastAsia="hu-HU"/>
        </w:rPr>
        <w:t>A pályázó a jelen kiírás valamennyi feltételét magára kötelezőnek fogadja el.</w:t>
      </w:r>
    </w:p>
    <w:sectPr w:rsidR="0074651F" w:rsidRPr="006451EB" w:rsidSect="0067412B">
      <w:headerReference w:type="default" r:id="rId8"/>
      <w:footerReference w:type="default" r:id="rId9"/>
      <w:pgSz w:w="11906" w:h="16838"/>
      <w:pgMar w:top="2047" w:right="1417" w:bottom="368" w:left="1417" w:header="708" w:footer="1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729" w:rsidRDefault="003F1729" w:rsidP="00EB069F">
      <w:r>
        <w:separator/>
      </w:r>
    </w:p>
  </w:endnote>
  <w:endnote w:type="continuationSeparator" w:id="0">
    <w:p w:rsidR="003F1729" w:rsidRDefault="003F1729" w:rsidP="00EB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1066" w:rsidRDefault="00111066">
    <w:pPr>
      <w:pStyle w:val="llb"/>
    </w:pPr>
    <w:r>
      <w:rPr>
        <w:noProof/>
        <w:lang w:eastAsia="hu-HU"/>
      </w:rPr>
      <w:drawing>
        <wp:anchor distT="0" distB="0" distL="114300" distR="114300" simplePos="0" relativeHeight="251660288" behindDoc="0" locked="0" layoutInCell="1" allowOverlap="1" wp14:anchorId="5F798252" wp14:editId="763D12B7">
          <wp:simplePos x="0" y="0"/>
          <wp:positionH relativeFrom="column">
            <wp:posOffset>-990600</wp:posOffset>
          </wp:positionH>
          <wp:positionV relativeFrom="paragraph">
            <wp:posOffset>241300</wp:posOffset>
          </wp:positionV>
          <wp:extent cx="7715250" cy="381000"/>
          <wp:effectExtent l="0" t="0" r="0" b="0"/>
          <wp:wrapNone/>
          <wp:docPr id="2001586810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0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729" w:rsidRDefault="003F1729" w:rsidP="00EB069F">
      <w:r>
        <w:separator/>
      </w:r>
    </w:p>
  </w:footnote>
  <w:footnote w:type="continuationSeparator" w:id="0">
    <w:p w:rsidR="003F1729" w:rsidRDefault="003F1729" w:rsidP="00EB0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69F" w:rsidRDefault="003A0FDD" w:rsidP="00C200A8">
    <w:pPr>
      <w:pStyle w:val="lfej"/>
      <w:jc w:val="right"/>
    </w:pPr>
    <w:r>
      <w:rPr>
        <w:noProof/>
        <w:lang w:eastAsia="hu-HU"/>
      </w:rPr>
      <w:drawing>
        <wp:anchor distT="0" distB="0" distL="114300" distR="114300" simplePos="0" relativeHeight="251663360" behindDoc="0" locked="0" layoutInCell="1" allowOverlap="1" wp14:anchorId="226D39AB" wp14:editId="6308D6DF">
          <wp:simplePos x="0" y="0"/>
          <wp:positionH relativeFrom="column">
            <wp:posOffset>-1334135</wp:posOffset>
          </wp:positionH>
          <wp:positionV relativeFrom="paragraph">
            <wp:posOffset>-261474</wp:posOffset>
          </wp:positionV>
          <wp:extent cx="8299701" cy="1401581"/>
          <wp:effectExtent l="0" t="0" r="0" b="0"/>
          <wp:wrapNone/>
          <wp:docPr id="1800404360" name="Kép 1" descr="A képen képernyőkép, Grafika, Betűtípus, Grafikus tervezés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404360" name="Kép 1" descr="A képen képernyőkép, Grafika, Betűtípus, Grafikus tervezés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9701" cy="1401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929E7"/>
    <w:multiLevelType w:val="multilevel"/>
    <w:tmpl w:val="8EA4D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1211A"/>
    <w:multiLevelType w:val="hybridMultilevel"/>
    <w:tmpl w:val="400A41C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F4E2A"/>
    <w:multiLevelType w:val="hybridMultilevel"/>
    <w:tmpl w:val="6BE82B52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518C2EC5"/>
    <w:multiLevelType w:val="multilevel"/>
    <w:tmpl w:val="EEC6C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F81412"/>
    <w:multiLevelType w:val="hybridMultilevel"/>
    <w:tmpl w:val="6680A6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94307"/>
    <w:multiLevelType w:val="multilevel"/>
    <w:tmpl w:val="4F96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C97"/>
    <w:rsid w:val="000606FD"/>
    <w:rsid w:val="000630E0"/>
    <w:rsid w:val="000B3D51"/>
    <w:rsid w:val="000F4FD1"/>
    <w:rsid w:val="000F7A27"/>
    <w:rsid w:val="00111066"/>
    <w:rsid w:val="0014654A"/>
    <w:rsid w:val="001626D2"/>
    <w:rsid w:val="001708AC"/>
    <w:rsid w:val="001A15D9"/>
    <w:rsid w:val="001B5FF7"/>
    <w:rsid w:val="001E1763"/>
    <w:rsid w:val="00222F2C"/>
    <w:rsid w:val="00244094"/>
    <w:rsid w:val="00270D3E"/>
    <w:rsid w:val="00295BD1"/>
    <w:rsid w:val="002B7A46"/>
    <w:rsid w:val="003006F2"/>
    <w:rsid w:val="003A0FDD"/>
    <w:rsid w:val="003F1729"/>
    <w:rsid w:val="003F3EFF"/>
    <w:rsid w:val="004572AA"/>
    <w:rsid w:val="0048779F"/>
    <w:rsid w:val="0051771E"/>
    <w:rsid w:val="005557D0"/>
    <w:rsid w:val="005A6063"/>
    <w:rsid w:val="005C5F4C"/>
    <w:rsid w:val="005E16ED"/>
    <w:rsid w:val="005F78B6"/>
    <w:rsid w:val="006451EB"/>
    <w:rsid w:val="0067412B"/>
    <w:rsid w:val="006A0AC0"/>
    <w:rsid w:val="006A2A99"/>
    <w:rsid w:val="00722C23"/>
    <w:rsid w:val="00727987"/>
    <w:rsid w:val="0074651F"/>
    <w:rsid w:val="0078126A"/>
    <w:rsid w:val="007A184B"/>
    <w:rsid w:val="007D2164"/>
    <w:rsid w:val="007D22C1"/>
    <w:rsid w:val="007E2753"/>
    <w:rsid w:val="00811D34"/>
    <w:rsid w:val="008161E7"/>
    <w:rsid w:val="008362E8"/>
    <w:rsid w:val="00864ED1"/>
    <w:rsid w:val="00895D09"/>
    <w:rsid w:val="009120FB"/>
    <w:rsid w:val="00931756"/>
    <w:rsid w:val="00976743"/>
    <w:rsid w:val="009C7505"/>
    <w:rsid w:val="009E2DF2"/>
    <w:rsid w:val="00AD2F94"/>
    <w:rsid w:val="00AE7A08"/>
    <w:rsid w:val="00B242E3"/>
    <w:rsid w:val="00BC4C97"/>
    <w:rsid w:val="00C103DC"/>
    <w:rsid w:val="00C200A8"/>
    <w:rsid w:val="00C32008"/>
    <w:rsid w:val="00C616CE"/>
    <w:rsid w:val="00C84A0C"/>
    <w:rsid w:val="00C8678B"/>
    <w:rsid w:val="00CB378B"/>
    <w:rsid w:val="00CF63F2"/>
    <w:rsid w:val="00D17F79"/>
    <w:rsid w:val="00D43565"/>
    <w:rsid w:val="00DC3A9B"/>
    <w:rsid w:val="00DD6BF7"/>
    <w:rsid w:val="00E315FA"/>
    <w:rsid w:val="00E41468"/>
    <w:rsid w:val="00EB069F"/>
    <w:rsid w:val="00EC0112"/>
    <w:rsid w:val="00F34644"/>
    <w:rsid w:val="00F80996"/>
    <w:rsid w:val="00F92865"/>
    <w:rsid w:val="00F94125"/>
    <w:rsid w:val="00FB1AA5"/>
    <w:rsid w:val="00FF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19ADDEC4-9226-4118-89DB-2CE8607C4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451EB"/>
    <w:pPr>
      <w:keepNext/>
      <w:spacing w:before="100" w:beforeAutospacing="1" w:after="100" w:afterAutospacing="1"/>
      <w:jc w:val="center"/>
      <w:outlineLvl w:val="0"/>
    </w:pPr>
    <w:rPr>
      <w:rFonts w:ascii="Times New Roman" w:eastAsia="Times New Roman" w:hAnsi="Times New Roman" w:cs="Times New Roman"/>
      <w:b/>
      <w:i/>
      <w:sz w:val="36"/>
      <w:szCs w:val="36"/>
      <w:lang w:eastAsia="hu-HU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95D09"/>
    <w:pPr>
      <w:keepNext/>
      <w:jc w:val="center"/>
      <w:outlineLvl w:val="1"/>
    </w:pPr>
    <w:rPr>
      <w:rFonts w:ascii="Times New Roman" w:eastAsia="Times New Roman" w:hAnsi="Times New Roman" w:cs="Times New Roman"/>
      <w:b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B069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B069F"/>
  </w:style>
  <w:style w:type="paragraph" w:styleId="llb">
    <w:name w:val="footer"/>
    <w:basedOn w:val="Norml"/>
    <w:link w:val="llbChar"/>
    <w:uiPriority w:val="99"/>
    <w:unhideWhenUsed/>
    <w:rsid w:val="00EB069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B069F"/>
  </w:style>
  <w:style w:type="character" w:styleId="Kiemels">
    <w:name w:val="Emphasis"/>
    <w:basedOn w:val="Bekezdsalapbettpusa"/>
    <w:uiPriority w:val="20"/>
    <w:qFormat/>
    <w:rsid w:val="005F78B6"/>
    <w:rPr>
      <w:i/>
      <w:iCs/>
    </w:rPr>
  </w:style>
  <w:style w:type="paragraph" w:styleId="Listaszerbekezds">
    <w:name w:val="List Paragraph"/>
    <w:basedOn w:val="Norml"/>
    <w:uiPriority w:val="34"/>
    <w:qFormat/>
    <w:rsid w:val="00C200A8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Hiperhivatkozs">
    <w:name w:val="Hyperlink"/>
    <w:basedOn w:val="Bekezdsalapbettpusa"/>
    <w:uiPriority w:val="99"/>
    <w:unhideWhenUsed/>
    <w:rsid w:val="00295BD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95BD1"/>
    <w:rPr>
      <w:color w:val="605E5C"/>
      <w:shd w:val="clear" w:color="auto" w:fill="E1DFDD"/>
    </w:rPr>
  </w:style>
  <w:style w:type="character" w:customStyle="1" w:styleId="Cmsor1Char">
    <w:name w:val="Címsor 1 Char"/>
    <w:basedOn w:val="Bekezdsalapbettpusa"/>
    <w:link w:val="Cmsor1"/>
    <w:uiPriority w:val="9"/>
    <w:rsid w:val="006451EB"/>
    <w:rPr>
      <w:rFonts w:ascii="Times New Roman" w:eastAsia="Times New Roman" w:hAnsi="Times New Roman" w:cs="Times New Roman"/>
      <w:b/>
      <w:i/>
      <w:sz w:val="36"/>
      <w:szCs w:val="36"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78126A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78126A"/>
    <w:rPr>
      <w:rFonts w:ascii="Times New Roman" w:eastAsia="Times New Roman" w:hAnsi="Times New Roman" w:cs="Times New Roman"/>
      <w:lang w:eastAsia="hu-HU"/>
    </w:rPr>
  </w:style>
  <w:style w:type="paragraph" w:styleId="Cm">
    <w:name w:val="Title"/>
    <w:basedOn w:val="Norml"/>
    <w:next w:val="Norml"/>
    <w:link w:val="CmChar"/>
    <w:uiPriority w:val="10"/>
    <w:qFormat/>
    <w:rsid w:val="005557D0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Char">
    <w:name w:val="Cím Char"/>
    <w:basedOn w:val="Bekezdsalapbettpusa"/>
    <w:link w:val="Cm"/>
    <w:uiPriority w:val="10"/>
    <w:rsid w:val="005557D0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895D09"/>
    <w:rPr>
      <w:rFonts w:ascii="Times New Roman" w:eastAsia="Times New Roman" w:hAnsi="Times New Roman" w:cs="Times New Roman"/>
      <w:b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gazgato@arpadszki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wnloads\a&#769;lla&#769;spa&#769;lya&#769;zat%20oktato&#769;i%2020250526_v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álláspályázat oktatói 20250526_v</Template>
  <TotalTime>0</TotalTime>
  <Pages>2</Pages>
  <Words>397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Dolgozó</dc:creator>
  <cp:keywords/>
  <dc:description/>
  <cp:lastModifiedBy>Márkus Andrea</cp:lastModifiedBy>
  <cp:revision>13</cp:revision>
  <cp:lastPrinted>2025-05-26T11:31:00Z</cp:lastPrinted>
  <dcterms:created xsi:type="dcterms:W3CDTF">2026-05-26T08:08:00Z</dcterms:created>
  <dcterms:modified xsi:type="dcterms:W3CDTF">2026-06-03T09:17:00Z</dcterms:modified>
</cp:coreProperties>
</file>