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0A8" w:rsidRDefault="00C200A8" w:rsidP="00C200A8">
      <w:pPr>
        <w:jc w:val="center"/>
        <w:rPr>
          <w:rFonts w:ascii="Franklin Gothic Book" w:hAnsi="Franklin Gothic Book"/>
          <w:b/>
          <w:bCs/>
          <w:sz w:val="36"/>
          <w:szCs w:val="36"/>
        </w:rPr>
      </w:pPr>
    </w:p>
    <w:p w:rsidR="00E85C84" w:rsidRPr="00B85D63" w:rsidRDefault="00E85C84" w:rsidP="00E85C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 Székesfehérvári Szakképzési Centrum</w:t>
      </w:r>
      <w:r w:rsidRPr="00B85D63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</w:t>
      </w:r>
    </w:p>
    <w:p w:rsidR="00E85C84" w:rsidRPr="00B85D63" w:rsidRDefault="00E85C84" w:rsidP="00E85C84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 xml:space="preserve">a szakképzésről szóló 2019. évi LXXX. törvény alapján pályázatot hirdet a </w:t>
      </w:r>
    </w:p>
    <w:p w:rsidR="00E85C84" w:rsidRPr="0015783B" w:rsidRDefault="00E85C84" w:rsidP="00E85C84">
      <w:pPr>
        <w:pStyle w:val="Cmsor1"/>
      </w:pPr>
      <w:r w:rsidRPr="0015783B">
        <w:t xml:space="preserve">Székesfehérvári SZC </w:t>
      </w:r>
      <w:r>
        <w:t xml:space="preserve">Árpád </w:t>
      </w:r>
      <w:r w:rsidRPr="0015783B">
        <w:t>Technikum</w:t>
      </w:r>
      <w:r>
        <w:t xml:space="preserve">, </w:t>
      </w:r>
      <w:r w:rsidRPr="0015783B">
        <w:t xml:space="preserve"> </w:t>
      </w:r>
      <w:r>
        <w:t>S</w:t>
      </w:r>
      <w:r w:rsidRPr="0015783B">
        <w:t>zakképző Iskola</w:t>
      </w:r>
      <w:r>
        <w:t xml:space="preserve"> és Kollégium</w:t>
      </w:r>
    </w:p>
    <w:p w:rsidR="00E85C84" w:rsidRPr="00B85D63" w:rsidRDefault="00E85C84" w:rsidP="00E85C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hu-HU"/>
        </w:rPr>
        <w:t>matematika oktató</w:t>
      </w:r>
    </w:p>
    <w:p w:rsidR="00E85C84" w:rsidRPr="00B85D63" w:rsidRDefault="00E85C84" w:rsidP="00E85C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>beosztásának ellátására.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Jogviszony időtartama:</w:t>
      </w:r>
      <w:r w:rsidRPr="00B85D63">
        <w:rPr>
          <w:rFonts w:ascii="Times New Roman" w:eastAsia="Times New Roman" w:hAnsi="Times New Roman" w:cs="Times New Roman"/>
          <w:lang w:eastAsia="hu-HU"/>
        </w:rPr>
        <w:t xml:space="preserve"> Határozatlan ideig tartó munkaviszony (3 hónap próbaidő)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Foglalkoztatás jellege:</w:t>
      </w:r>
      <w:r w:rsidRPr="00B85D63">
        <w:rPr>
          <w:rFonts w:ascii="Times New Roman" w:eastAsia="Times New Roman" w:hAnsi="Times New Roman" w:cs="Times New Roman"/>
          <w:lang w:eastAsia="hu-HU"/>
        </w:rPr>
        <w:t> Teljes munkaidő, heti 40 óra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 xml:space="preserve">A munkavégzés helye: </w:t>
      </w:r>
      <w:r w:rsidRPr="00B85D63">
        <w:rPr>
          <w:rFonts w:ascii="Times New Roman" w:eastAsia="Times New Roman" w:hAnsi="Times New Roman" w:cs="Times New Roman"/>
          <w:lang w:eastAsia="hu-HU"/>
        </w:rPr>
        <w:t xml:space="preserve">8000 Székesfehérvár, </w:t>
      </w:r>
      <w:r w:rsidR="0016259E">
        <w:rPr>
          <w:rFonts w:ascii="Times New Roman" w:eastAsia="Times New Roman" w:hAnsi="Times New Roman" w:cs="Times New Roman"/>
          <w:lang w:eastAsia="hu-HU"/>
        </w:rPr>
        <w:t>Seregélyesi út 88-90.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A munkakörbe tartozó lényeges feladatok:</w:t>
      </w:r>
    </w:p>
    <w:p w:rsidR="00E85C84" w:rsidRPr="00B85D63" w:rsidRDefault="00E85C84" w:rsidP="00E85C84">
      <w:pPr>
        <w:pStyle w:val="Szvegtrzs"/>
      </w:pPr>
      <w:r>
        <w:t>Matematika, közismereti tantárgy oktatása</w:t>
      </w:r>
      <w:r w:rsidR="0016259E">
        <w:t>, technikumi tanulók érettségire való felkészítése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Munkabér:</w:t>
      </w:r>
      <w:r w:rsidRPr="00B85D63">
        <w:rPr>
          <w:rFonts w:ascii="Times New Roman" w:eastAsia="Times New Roman" w:hAnsi="Times New Roman" w:cs="Times New Roman"/>
          <w:lang w:eastAsia="hu-HU"/>
        </w:rPr>
        <w:t xml:space="preserve">  </w:t>
      </w:r>
    </w:p>
    <w:p w:rsidR="00E85C84" w:rsidRPr="006451EB" w:rsidRDefault="00E85C84" w:rsidP="00E85C84">
      <w:pPr>
        <w:pStyle w:val="Szvegtrzs"/>
      </w:pPr>
      <w:r w:rsidRPr="00B85D63">
        <w:t>A munkabér a felek közötti megállapodáson, illetve a szakképzésről szóló 2019. évi LXXX. törvény és a munka törvénykönyvéről szóló 2012. évi I. törvény munkavállalókra vonatkozó rendelkezésein alapul.</w:t>
      </w:r>
      <w:r>
        <w:t xml:space="preserve"> A munkakörben megszerezhető bruttó havi bér 77</w:t>
      </w:r>
      <w:r>
        <w:t>8</w:t>
      </w:r>
      <w:r>
        <w:t>.</w:t>
      </w:r>
      <w:r>
        <w:t>0</w:t>
      </w:r>
      <w:r>
        <w:t>00 Ft-tól.</w:t>
      </w:r>
    </w:p>
    <w:p w:rsidR="00E85C84" w:rsidRPr="00B85D63" w:rsidRDefault="00E85C84" w:rsidP="00E85C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Pályázati feltételek:</w:t>
      </w:r>
      <w:r w:rsidRPr="00B85D63">
        <w:rPr>
          <w:rFonts w:ascii="Times New Roman" w:eastAsia="Times New Roman" w:hAnsi="Times New Roman" w:cs="Times New Roman"/>
          <w:lang w:eastAsia="hu-HU"/>
        </w:rPr>
        <w:t xml:space="preserve">  </w:t>
      </w:r>
    </w:p>
    <w:p w:rsidR="00E85C84" w:rsidRPr="0098716D" w:rsidRDefault="00E85C84" w:rsidP="00E85C84">
      <w:pPr>
        <w:pStyle w:val="Szvegtrzs"/>
        <w:rPr>
          <w:kern w:val="2"/>
          <w14:ligatures w14:val="standardContextual"/>
        </w:rPr>
      </w:pPr>
      <w:r w:rsidRPr="0098716D">
        <w:rPr>
          <w:kern w:val="2"/>
          <w14:ligatures w14:val="standardContextual"/>
        </w:rPr>
        <w:t xml:space="preserve">A pályázó a szakképzésről szóló törvény végrehajtásáról szóló 12/2020. (II. 7.) Korm. rendelet. 134 § (1)-(7) bekezdésének megfelelően: </w:t>
      </w:r>
    </w:p>
    <w:p w:rsidR="00E85C84" w:rsidRPr="0015783B" w:rsidRDefault="00E85C84" w:rsidP="00E85C84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</w:pPr>
      <w:r w:rsidRPr="0098716D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>a szakképző intézményben oktatói munkakör betöltéséhez szükséges felsőfokú végzettséggel rendelkezzen, mely jelen pályázat esetében: Matematika szakos középiskolai tanár</w:t>
      </w:r>
      <w:r w:rsidRPr="0015783B">
        <w:t xml:space="preserve"> </w:t>
      </w:r>
      <w:r w:rsidRPr="0015783B">
        <w:rPr>
          <w:b/>
        </w:rPr>
        <w:t>(</w:t>
      </w:r>
      <w:r w:rsidRPr="0015783B">
        <w:rPr>
          <w:rFonts w:ascii="Times New Roman" w:eastAsia="Times New Roman" w:hAnsi="Times New Roman" w:cs="Times New Roman"/>
          <w:b/>
          <w:kern w:val="2"/>
          <w:lang w:eastAsia="hu-HU"/>
          <w14:ligatures w14:val="standardContextual"/>
        </w:rPr>
        <w:t xml:space="preserve">Matematika szakos tanári, egyetemi oklevél / tanári </w:t>
      </w:r>
      <w:proofErr w:type="spellStart"/>
      <w:r w:rsidRPr="0015783B">
        <w:rPr>
          <w:rFonts w:ascii="Times New Roman" w:eastAsia="Times New Roman" w:hAnsi="Times New Roman" w:cs="Times New Roman"/>
          <w:b/>
          <w:kern w:val="2"/>
          <w:lang w:eastAsia="hu-HU"/>
          <w14:ligatures w14:val="standardContextual"/>
        </w:rPr>
        <w:t>MSc</w:t>
      </w:r>
      <w:proofErr w:type="spellEnd"/>
      <w:r w:rsidRPr="0015783B">
        <w:rPr>
          <w:rFonts w:ascii="Times New Roman" w:eastAsia="Times New Roman" w:hAnsi="Times New Roman" w:cs="Times New Roman"/>
          <w:b/>
          <w:kern w:val="2"/>
          <w:lang w:eastAsia="hu-HU"/>
          <w14:ligatures w14:val="standardContextual"/>
        </w:rPr>
        <w:t xml:space="preserve"> matematika szakból)  </w:t>
      </w:r>
    </w:p>
    <w:p w:rsidR="00E85C84" w:rsidRPr="0098716D" w:rsidRDefault="00E85C84" w:rsidP="00E85C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</w:pPr>
      <w:r w:rsidRPr="0098716D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 xml:space="preserve">a szakképzésről szóló 2019. évi </w:t>
      </w:r>
      <w:proofErr w:type="spellStart"/>
      <w:r w:rsidRPr="0098716D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>LXXX.törvény</w:t>
      </w:r>
      <w:proofErr w:type="spellEnd"/>
      <w:r w:rsidRPr="0098716D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 xml:space="preserve"> 41.§ (1) bekezdés </w:t>
      </w:r>
      <w:r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 xml:space="preserve">a, és </w:t>
      </w:r>
      <w:r w:rsidRPr="0098716D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 xml:space="preserve">b, pontjában foglalt feltételeknek megfelel és ezt a tevékenység megkezdését megelőzően hatósági bizonyítvánnyal igazolja (igénylésnél speciális, 256-os számú) </w:t>
      </w:r>
    </w:p>
    <w:p w:rsidR="00E85C84" w:rsidRPr="00AB1955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 xml:space="preserve">Előnyt jelent: </w:t>
      </w:r>
      <w:r>
        <w:rPr>
          <w:rFonts w:ascii="Times New Roman" w:eastAsia="Times New Roman" w:hAnsi="Times New Roman" w:cs="Times New Roman"/>
          <w:bCs/>
          <w:lang w:eastAsia="hu-HU"/>
        </w:rPr>
        <w:t>-</w:t>
      </w:r>
    </w:p>
    <w:p w:rsidR="00E85C84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Elvárt kompetenciák:</w:t>
      </w: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</w:p>
    <w:p w:rsidR="00E85C84" w:rsidRDefault="00E85C84" w:rsidP="00E85C8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F</w:t>
      </w:r>
      <w:r w:rsidRPr="00B85D63">
        <w:rPr>
          <w:rFonts w:ascii="Times New Roman" w:eastAsia="Times New Roman" w:hAnsi="Times New Roman" w:cs="Times New Roman"/>
          <w:lang w:eastAsia="hu-HU"/>
        </w:rPr>
        <w:t>elhasználói szintű informatikai (MS Office, irodai alkalmazások) ismeretek</w:t>
      </w:r>
    </w:p>
    <w:p w:rsidR="00E85C84" w:rsidRDefault="00E85C84" w:rsidP="00E85C8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A5148">
        <w:rPr>
          <w:rFonts w:ascii="Times New Roman" w:eastAsia="Times New Roman" w:hAnsi="Times New Roman" w:cs="Times New Roman"/>
          <w:lang w:eastAsia="hu-HU"/>
        </w:rPr>
        <w:t xml:space="preserve">Hatékony kommunikáció diákokkal, szülőkkel, kollégákkal </w:t>
      </w:r>
    </w:p>
    <w:p w:rsidR="0016259E" w:rsidRPr="006A5148" w:rsidRDefault="0016259E" w:rsidP="0016259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hu-HU"/>
        </w:rPr>
      </w:pP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A pályázat részeként benyújtandó iratok, igazolások: </w:t>
      </w:r>
    </w:p>
    <w:p w:rsidR="00E85C84" w:rsidRPr="00B85D63" w:rsidRDefault="00E85C84" w:rsidP="00E85C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>fényképes szakmai önéletrajz (a foglalkoztatási jogviszonyok pontos megjelölésével év, hó, nap megjelölésével, valamint az álláshely betöltéséhez szükséges iskolai végzettségek, szakképzettségek feltűntetésével.)</w:t>
      </w:r>
    </w:p>
    <w:p w:rsidR="00E85C84" w:rsidRDefault="00E85C84" w:rsidP="00E85C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 xml:space="preserve">90 napnál nem régebbi hatósági erkölcsi bizonyítvány </w:t>
      </w:r>
      <w:r>
        <w:rPr>
          <w:rFonts w:ascii="Times New Roman" w:eastAsia="Times New Roman" w:hAnsi="Times New Roman" w:cs="Times New Roman"/>
          <w:lang w:eastAsia="hu-HU"/>
        </w:rPr>
        <w:t xml:space="preserve">speciálisan a szakképzésre vonatkozóan </w:t>
      </w:r>
      <w:r w:rsidRPr="006451EB">
        <w:rPr>
          <w:rFonts w:ascii="Times New Roman" w:eastAsia="Times New Roman" w:hAnsi="Times New Roman" w:cs="Times New Roman"/>
          <w:lang w:eastAsia="hu-HU"/>
        </w:rPr>
        <w:t>(</w:t>
      </w:r>
      <w:r>
        <w:rPr>
          <w:rFonts w:ascii="Times New Roman" w:eastAsia="Times New Roman" w:hAnsi="Times New Roman" w:cs="Times New Roman"/>
          <w:lang w:eastAsia="hu-HU"/>
        </w:rPr>
        <w:t xml:space="preserve">igénylésnél speciális 256. számú, </w:t>
      </w:r>
      <w:r w:rsidRPr="006451EB">
        <w:rPr>
          <w:rFonts w:ascii="Times New Roman" w:eastAsia="Times New Roman" w:hAnsi="Times New Roman" w:cs="Times New Roman"/>
          <w:lang w:eastAsia="hu-HU"/>
        </w:rPr>
        <w:t>beadáskor legalább az igazolás az igénylésről),</w:t>
      </w:r>
    </w:p>
    <w:p w:rsidR="00E85C84" w:rsidRPr="0098716D" w:rsidRDefault="00E85C84" w:rsidP="00E85C84">
      <w:pPr>
        <w:numPr>
          <w:ilvl w:val="0"/>
          <w:numId w:val="3"/>
        </w:numPr>
        <w:spacing w:after="5" w:line="248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8716D">
        <w:rPr>
          <w:rFonts w:ascii="Times New Roman" w:eastAsia="Times New Roman" w:hAnsi="Times New Roman" w:cs="Times New Roman"/>
          <w:lang w:eastAsia="hu-HU"/>
        </w:rPr>
        <w:t xml:space="preserve">motivációs levél (maximum 1 oldal terjedelemben), </w:t>
      </w:r>
    </w:p>
    <w:p w:rsidR="00E85C84" w:rsidRPr="00B85D63" w:rsidRDefault="00E85C84" w:rsidP="00E85C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>nyilatkozat arra vonatkozóan, hogy a pályázó hozzájárul a teljes pályázati anyagának sokszorosításához, továbbításához (harmadik személlyel közlés),</w:t>
      </w:r>
    </w:p>
    <w:p w:rsidR="00E85C84" w:rsidRPr="00B85D63" w:rsidRDefault="00E85C84" w:rsidP="00E85C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>nyilatkozat arról, hogy a pályázó hozzájárul személyes adatainak pályázattal összefüggő kezeléséhez, továbbításhoz.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 xml:space="preserve">A munkakör betölthetőségének időpontja: 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 xml:space="preserve">A munkakör legkorábban </w:t>
      </w: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 xml:space="preserve">2026. </w:t>
      </w: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augusztus </w:t>
      </w:r>
      <w:r w:rsidR="0016259E">
        <w:rPr>
          <w:rFonts w:ascii="Times New Roman" w:eastAsia="Times New Roman" w:hAnsi="Times New Roman" w:cs="Times New Roman"/>
          <w:b/>
          <w:bCs/>
          <w:lang w:eastAsia="hu-HU"/>
        </w:rPr>
        <w:t>24</w:t>
      </w: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.</w:t>
      </w:r>
      <w:r w:rsidRPr="00B85D63">
        <w:rPr>
          <w:rFonts w:ascii="Times New Roman" w:eastAsia="Times New Roman" w:hAnsi="Times New Roman" w:cs="Times New Roman"/>
          <w:lang w:eastAsia="hu-HU"/>
        </w:rPr>
        <w:t xml:space="preserve"> napjától tölthető be.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 xml:space="preserve">A pályázat benyújtásának határideje: </w:t>
      </w:r>
      <w:r w:rsidR="0016259E">
        <w:rPr>
          <w:rFonts w:ascii="Times New Roman" w:eastAsia="Times New Roman" w:hAnsi="Times New Roman" w:cs="Times New Roman"/>
          <w:b/>
          <w:bCs/>
          <w:lang w:eastAsia="hu-HU"/>
        </w:rPr>
        <w:t>2026. augusztus 15.</w:t>
      </w:r>
    </w:p>
    <w:p w:rsidR="00E85C84" w:rsidRPr="00B85D63" w:rsidRDefault="00E85C84" w:rsidP="00E85C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 xml:space="preserve">A pályázati kiírással kapcsolatosan további információt </w:t>
      </w:r>
      <w:r w:rsidR="0016259E">
        <w:rPr>
          <w:rFonts w:ascii="Times New Roman" w:eastAsia="Times New Roman" w:hAnsi="Times New Roman" w:cs="Times New Roman"/>
          <w:lang w:eastAsia="hu-HU"/>
        </w:rPr>
        <w:t>Hunka-Rostaházi Eszter</w:t>
      </w:r>
      <w:r w:rsidRPr="00B85D63">
        <w:rPr>
          <w:rFonts w:ascii="Times New Roman" w:eastAsia="Times New Roman" w:hAnsi="Times New Roman" w:cs="Times New Roman"/>
          <w:lang w:eastAsia="hu-HU"/>
        </w:rPr>
        <w:t xml:space="preserve"> igazgató nyújt a +3670198</w:t>
      </w:r>
      <w:r w:rsidR="0016259E">
        <w:rPr>
          <w:rFonts w:ascii="Times New Roman" w:eastAsia="Times New Roman" w:hAnsi="Times New Roman" w:cs="Times New Roman"/>
          <w:lang w:eastAsia="hu-HU"/>
        </w:rPr>
        <w:t>6</w:t>
      </w:r>
      <w:r w:rsidRPr="00B85D63">
        <w:rPr>
          <w:rFonts w:ascii="Times New Roman" w:eastAsia="Times New Roman" w:hAnsi="Times New Roman" w:cs="Times New Roman"/>
          <w:lang w:eastAsia="hu-HU"/>
        </w:rPr>
        <w:t>243-as telefonszámon.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A pályázatok benyújtásának módja:</w:t>
      </w:r>
    </w:p>
    <w:p w:rsidR="00E85C84" w:rsidRPr="00B85D63" w:rsidRDefault="00E85C84" w:rsidP="00E85C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 xml:space="preserve">A pályázatot kérjük elektronikus formában az </w:t>
      </w:r>
      <w:hyperlink r:id="rId7" w:history="1">
        <w:r w:rsidR="0016259E" w:rsidRPr="00631420">
          <w:rPr>
            <w:rStyle w:val="Hiperhivatkozs"/>
            <w:rFonts w:ascii="Times New Roman" w:eastAsia="Times New Roman" w:hAnsi="Times New Roman" w:cs="Times New Roman"/>
            <w:lang w:eastAsia="hu-HU"/>
          </w:rPr>
          <w:t>igazgato@arpadszki.hu</w:t>
        </w:r>
      </w:hyperlink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85D63">
        <w:rPr>
          <w:rFonts w:ascii="Times New Roman" w:eastAsia="Times New Roman" w:hAnsi="Times New Roman" w:cs="Times New Roman"/>
          <w:lang w:eastAsia="hu-HU"/>
        </w:rPr>
        <w:t>e-mail címre megküldeni.</w:t>
      </w:r>
    </w:p>
    <w:p w:rsidR="00E85C84" w:rsidRPr="00B85D63" w:rsidRDefault="00E85C84" w:rsidP="00E85C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 xml:space="preserve">Az elektronikus formátumnak a pályázatot, illetve annak részeként benyújtott iratokat, igazolásokat .pdf </w:t>
      </w:r>
      <w:r w:rsidRPr="006451EB">
        <w:rPr>
          <w:rFonts w:ascii="Times New Roman" w:eastAsia="Times New Roman" w:hAnsi="Times New Roman" w:cs="Times New Roman"/>
          <w:lang w:eastAsia="hu-HU"/>
        </w:rPr>
        <w:t xml:space="preserve">formátumban </w:t>
      </w:r>
      <w:r w:rsidRPr="0098716D">
        <w:rPr>
          <w:rFonts w:ascii="Times New Roman" w:eastAsia="Times New Roman" w:hAnsi="Times New Roman" w:cs="Times New Roman"/>
          <w:lang w:eastAsia="hu-HU"/>
        </w:rPr>
        <w:t>a felsorolásnak megfelelően külön fájlban kell tartalmaznia</w:t>
      </w:r>
      <w:r w:rsidRPr="006451EB">
        <w:rPr>
          <w:rFonts w:ascii="Times New Roman" w:eastAsia="Times New Roman" w:hAnsi="Times New Roman" w:cs="Times New Roman"/>
          <w:lang w:eastAsia="hu-HU"/>
        </w:rPr>
        <w:t>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Pályázat elbírálásának módja, rendje:</w:t>
      </w:r>
    </w:p>
    <w:p w:rsidR="00E85C84" w:rsidRPr="00B85D63" w:rsidRDefault="00E85C84" w:rsidP="00E85C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 xml:space="preserve">A pályázatok elbírálása a benyújtástól számítva folyamatosan történik, a javaslatot az intézmény igazgatója megküldi a Székesfehérvári Szakképzési Centrum </w:t>
      </w:r>
      <w:r>
        <w:rPr>
          <w:rFonts w:ascii="Times New Roman" w:eastAsia="Times New Roman" w:hAnsi="Times New Roman" w:cs="Times New Roman"/>
          <w:lang w:eastAsia="hu-HU"/>
        </w:rPr>
        <w:t>főigazgatójá</w:t>
      </w:r>
      <w:r w:rsidRPr="00B85D63">
        <w:rPr>
          <w:rFonts w:ascii="Times New Roman" w:eastAsia="Times New Roman" w:hAnsi="Times New Roman" w:cs="Times New Roman"/>
          <w:lang w:eastAsia="hu-HU"/>
        </w:rPr>
        <w:t>nak, aki dönt a felvételről/alkalmazásról.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A pályázati kiírás közzétételének helye:</w:t>
      </w:r>
    </w:p>
    <w:p w:rsidR="00E85C84" w:rsidRPr="00B85D63" w:rsidRDefault="00E85C84" w:rsidP="00E85C84">
      <w:pPr>
        <w:numPr>
          <w:ilvl w:val="0"/>
          <w:numId w:val="5"/>
        </w:num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>szakképző intézmény honlapja</w:t>
      </w:r>
    </w:p>
    <w:p w:rsidR="00E85C84" w:rsidRPr="00B85D63" w:rsidRDefault="00E85C84" w:rsidP="00E85C84">
      <w:pPr>
        <w:numPr>
          <w:ilvl w:val="0"/>
          <w:numId w:val="5"/>
        </w:num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lang w:eastAsia="hu-HU"/>
        </w:rPr>
      </w:pPr>
      <w:r w:rsidRPr="00B85D63">
        <w:rPr>
          <w:rFonts w:ascii="Times New Roman" w:eastAsia="Times New Roman" w:hAnsi="Times New Roman" w:cs="Times New Roman"/>
          <w:lang w:eastAsia="hu-HU"/>
        </w:rPr>
        <w:t>szakképző intézmény közösségi felületein (Facebook)</w:t>
      </w:r>
    </w:p>
    <w:p w:rsidR="00E85C84" w:rsidRPr="00B85D63" w:rsidRDefault="00E85C84" w:rsidP="00E85C84">
      <w:pPr>
        <w:numPr>
          <w:ilvl w:val="0"/>
          <w:numId w:val="5"/>
        </w:num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B85D63">
        <w:rPr>
          <w:rFonts w:ascii="Times New Roman" w:eastAsia="Times New Roman" w:hAnsi="Times New Roman" w:cs="Times New Roman"/>
          <w:color w:val="000000" w:themeColor="text1"/>
          <w:lang w:eastAsia="hu-HU"/>
        </w:rPr>
        <w:t>Székesfehérvári Szakképzési Centrum honlapja</w:t>
      </w:r>
    </w:p>
    <w:p w:rsidR="00E85C84" w:rsidRPr="00B85D63" w:rsidRDefault="00E85C84" w:rsidP="00E85C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85D63">
        <w:rPr>
          <w:rFonts w:ascii="Times New Roman" w:eastAsia="Times New Roman" w:hAnsi="Times New Roman" w:cs="Times New Roman"/>
          <w:b/>
          <w:bCs/>
          <w:lang w:eastAsia="hu-HU"/>
        </w:rPr>
        <w:t>A pályázó a jelen kiírás valamennyi feltételét magára kötelezőnek fogadja el.</w:t>
      </w:r>
    </w:p>
    <w:p w:rsidR="00E85C84" w:rsidRPr="00B85D63" w:rsidRDefault="00E85C84" w:rsidP="00E85C84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E85C84" w:rsidRPr="00B85D63" w:rsidSect="0067412B">
      <w:headerReference w:type="default" r:id="rId8"/>
      <w:footerReference w:type="default" r:id="rId9"/>
      <w:pgSz w:w="11906" w:h="16838"/>
      <w:pgMar w:top="2047" w:right="1417" w:bottom="368" w:left="1417" w:header="708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FED" w:rsidRDefault="00295FED" w:rsidP="00EB069F">
      <w:r>
        <w:separator/>
      </w:r>
    </w:p>
  </w:endnote>
  <w:endnote w:type="continuationSeparator" w:id="0">
    <w:p w:rsidR="00295FED" w:rsidRDefault="00295FED" w:rsidP="00EB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066" w:rsidRDefault="00111066">
    <w:pPr>
      <w:pStyle w:val="llb"/>
    </w:pP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5F798252" wp14:editId="763D12B7">
          <wp:simplePos x="0" y="0"/>
          <wp:positionH relativeFrom="column">
            <wp:posOffset>-990600</wp:posOffset>
          </wp:positionH>
          <wp:positionV relativeFrom="paragraph">
            <wp:posOffset>241300</wp:posOffset>
          </wp:positionV>
          <wp:extent cx="7715250" cy="381000"/>
          <wp:effectExtent l="0" t="0" r="0" b="0"/>
          <wp:wrapNone/>
          <wp:docPr id="200158681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FED" w:rsidRDefault="00295FED" w:rsidP="00EB069F">
      <w:r>
        <w:separator/>
      </w:r>
    </w:p>
  </w:footnote>
  <w:footnote w:type="continuationSeparator" w:id="0">
    <w:p w:rsidR="00295FED" w:rsidRDefault="00295FED" w:rsidP="00EB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69F" w:rsidRDefault="003A0FDD" w:rsidP="00C200A8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226D39AB" wp14:editId="6308D6DF">
          <wp:simplePos x="0" y="0"/>
          <wp:positionH relativeFrom="column">
            <wp:posOffset>-1334135</wp:posOffset>
          </wp:positionH>
          <wp:positionV relativeFrom="paragraph">
            <wp:posOffset>-261474</wp:posOffset>
          </wp:positionV>
          <wp:extent cx="8299701" cy="1401581"/>
          <wp:effectExtent l="0" t="0" r="0" b="0"/>
          <wp:wrapNone/>
          <wp:docPr id="1800404360" name="Kép 1" descr="A képen képernyőkép, Grafika, Betűtípus, Grafikus tervezé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404360" name="Kép 1" descr="A képen képernyőkép, Grafika, Betűtípus, Grafikus tervezés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9701" cy="1401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29E7"/>
    <w:multiLevelType w:val="multilevel"/>
    <w:tmpl w:val="8EA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F1A02"/>
    <w:multiLevelType w:val="hybridMultilevel"/>
    <w:tmpl w:val="E7AA08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1211A"/>
    <w:multiLevelType w:val="hybridMultilevel"/>
    <w:tmpl w:val="400A41C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F4E2A"/>
    <w:multiLevelType w:val="hybridMultilevel"/>
    <w:tmpl w:val="6BE82B52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518C2EC5"/>
    <w:multiLevelType w:val="multilevel"/>
    <w:tmpl w:val="EEC6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415D4"/>
    <w:multiLevelType w:val="hybridMultilevel"/>
    <w:tmpl w:val="1ACA1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81412"/>
    <w:multiLevelType w:val="hybridMultilevel"/>
    <w:tmpl w:val="7248D7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94307"/>
    <w:multiLevelType w:val="multilevel"/>
    <w:tmpl w:val="4F96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3B0"/>
    <w:rsid w:val="000606FD"/>
    <w:rsid w:val="000B3D51"/>
    <w:rsid w:val="000F4FD1"/>
    <w:rsid w:val="000F7A27"/>
    <w:rsid w:val="00111066"/>
    <w:rsid w:val="0014654A"/>
    <w:rsid w:val="001513B0"/>
    <w:rsid w:val="0016259E"/>
    <w:rsid w:val="001708AC"/>
    <w:rsid w:val="001A15D9"/>
    <w:rsid w:val="001B5FF7"/>
    <w:rsid w:val="00206420"/>
    <w:rsid w:val="00222F2C"/>
    <w:rsid w:val="00244094"/>
    <w:rsid w:val="00295BD1"/>
    <w:rsid w:val="00295FED"/>
    <w:rsid w:val="002B7A46"/>
    <w:rsid w:val="002E1AE0"/>
    <w:rsid w:val="003006F2"/>
    <w:rsid w:val="00302C58"/>
    <w:rsid w:val="003A0FDD"/>
    <w:rsid w:val="003F3EFF"/>
    <w:rsid w:val="004572AA"/>
    <w:rsid w:val="0048779F"/>
    <w:rsid w:val="0051771E"/>
    <w:rsid w:val="005E16ED"/>
    <w:rsid w:val="005F78B6"/>
    <w:rsid w:val="0067412B"/>
    <w:rsid w:val="006A2A99"/>
    <w:rsid w:val="00722C23"/>
    <w:rsid w:val="00727987"/>
    <w:rsid w:val="0074651F"/>
    <w:rsid w:val="007A184B"/>
    <w:rsid w:val="007D22C1"/>
    <w:rsid w:val="007E2753"/>
    <w:rsid w:val="008362E8"/>
    <w:rsid w:val="00864ED1"/>
    <w:rsid w:val="009120FB"/>
    <w:rsid w:val="009E2DF2"/>
    <w:rsid w:val="00A230E0"/>
    <w:rsid w:val="00AE7A08"/>
    <w:rsid w:val="00B242E3"/>
    <w:rsid w:val="00C103DC"/>
    <w:rsid w:val="00C200A8"/>
    <w:rsid w:val="00C32008"/>
    <w:rsid w:val="00C84A0C"/>
    <w:rsid w:val="00C8678B"/>
    <w:rsid w:val="00CB378B"/>
    <w:rsid w:val="00CF63F2"/>
    <w:rsid w:val="00D17F79"/>
    <w:rsid w:val="00DC3A9B"/>
    <w:rsid w:val="00DD6BF7"/>
    <w:rsid w:val="00E315FA"/>
    <w:rsid w:val="00E85C84"/>
    <w:rsid w:val="00EB069F"/>
    <w:rsid w:val="00F34644"/>
    <w:rsid w:val="00F80996"/>
    <w:rsid w:val="00F92865"/>
    <w:rsid w:val="00F94125"/>
    <w:rsid w:val="00F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1A2BE4"/>
  <w15:chartTrackingRefBased/>
  <w15:docId w15:val="{A6F6FA7C-3468-4E5C-8F79-6730C3FB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85C84"/>
    <w:pPr>
      <w:keepNext/>
      <w:jc w:val="center"/>
      <w:outlineLvl w:val="0"/>
    </w:pPr>
    <w:rPr>
      <w:rFonts w:ascii="Times New Roman" w:eastAsia="Times New Roman" w:hAnsi="Times New Roman" w:cs="Times New Roman"/>
      <w:b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B069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B069F"/>
  </w:style>
  <w:style w:type="paragraph" w:styleId="llb">
    <w:name w:val="footer"/>
    <w:basedOn w:val="Norml"/>
    <w:link w:val="llbChar"/>
    <w:uiPriority w:val="99"/>
    <w:unhideWhenUsed/>
    <w:rsid w:val="00EB06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B069F"/>
  </w:style>
  <w:style w:type="character" w:styleId="Kiemels">
    <w:name w:val="Emphasis"/>
    <w:basedOn w:val="Bekezdsalapbettpusa"/>
    <w:uiPriority w:val="20"/>
    <w:qFormat/>
    <w:rsid w:val="005F78B6"/>
    <w:rPr>
      <w:i/>
      <w:iCs/>
    </w:rPr>
  </w:style>
  <w:style w:type="paragraph" w:styleId="Listaszerbekezds">
    <w:name w:val="List Paragraph"/>
    <w:basedOn w:val="Norml"/>
    <w:uiPriority w:val="34"/>
    <w:qFormat/>
    <w:rsid w:val="00C200A8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Hiperhivatkozs">
    <w:name w:val="Hyperlink"/>
    <w:basedOn w:val="Bekezdsalapbettpusa"/>
    <w:uiPriority w:val="99"/>
    <w:unhideWhenUsed/>
    <w:rsid w:val="00295BD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95BD1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E85C84"/>
    <w:rPr>
      <w:rFonts w:ascii="Times New Roman" w:eastAsia="Times New Roman" w:hAnsi="Times New Roman" w:cs="Times New Roman"/>
      <w:b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E85C84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E85C84"/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62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gazgato@arpadszk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a&#769;lla&#769;spa&#769;lya&#769;zat%20oktato&#769;i%2020250526_v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álláspályázat oktatói 20250526_v</Template>
  <TotalTime>0</TotalTime>
  <Pages>2</Pages>
  <Words>447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Eszterka</dc:creator>
  <cp:keywords/>
  <dc:description/>
  <cp:lastModifiedBy>Márkus Andrea</cp:lastModifiedBy>
  <cp:revision>3</cp:revision>
  <cp:lastPrinted>2025-05-26T11:31:00Z</cp:lastPrinted>
  <dcterms:created xsi:type="dcterms:W3CDTF">2026-07-13T07:33:00Z</dcterms:created>
  <dcterms:modified xsi:type="dcterms:W3CDTF">2026-07-13T07:37:00Z</dcterms:modified>
</cp:coreProperties>
</file>